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0DF91" w14:textId="723EDB06" w:rsidR="00033341" w:rsidRDefault="00965D85" w:rsidP="00474ECB">
      <w:r w:rsidRPr="00965D85">
        <w:t xml:space="preserve">6 April </w:t>
      </w:r>
      <w:r w:rsidR="00864360" w:rsidRPr="00965D85">
        <w:t>2022</w:t>
      </w:r>
    </w:p>
    <w:p w14:paraId="5F592A77" w14:textId="566DB7A3" w:rsidR="00474ECB" w:rsidRDefault="00190835" w:rsidP="009A03F8">
      <w:pPr>
        <w:pStyle w:val="Heading1"/>
      </w:pPr>
      <w:r w:rsidRPr="0084635F">
        <w:t xml:space="preserve">Have your say – </w:t>
      </w:r>
      <w:r w:rsidR="002454B5">
        <w:t xml:space="preserve">North Street </w:t>
      </w:r>
      <w:r w:rsidRPr="0084635F">
        <w:t>Playground Upgrade</w:t>
      </w:r>
    </w:p>
    <w:p w14:paraId="60193EAA" w14:textId="5B949BD4" w:rsidR="005273CF" w:rsidRDefault="005273CF" w:rsidP="00474ECB">
      <w:r>
        <w:t>Dear resident,</w:t>
      </w:r>
    </w:p>
    <w:p w14:paraId="6F2AFA11" w14:textId="4A2ABC6F" w:rsidR="00847127" w:rsidRDefault="00847127" w:rsidP="00474ECB">
      <w:r>
        <w:t>I am writing to invite you</w:t>
      </w:r>
      <w:r w:rsidR="00314603">
        <w:t xml:space="preserve"> to participate </w:t>
      </w:r>
      <w:r>
        <w:t>in designing the upgrade of the North Street Playground.</w:t>
      </w:r>
    </w:p>
    <w:p w14:paraId="7291B795" w14:textId="46283370" w:rsidR="005273CF" w:rsidRPr="005273CF" w:rsidRDefault="00847127" w:rsidP="00474ECB">
      <w:r>
        <w:t>Children in the Inner West have less access to open space than most communities so it</w:t>
      </w:r>
      <w:r w:rsidR="00395B36">
        <w:t>’</w:t>
      </w:r>
      <w:r>
        <w:t xml:space="preserve">s important that we invest in improving the playgrounds and recreation spaces that we do have. </w:t>
      </w:r>
      <w:r w:rsidR="002454B5">
        <w:t xml:space="preserve">North Street Playground </w:t>
      </w:r>
      <w:r w:rsidR="005273CF" w:rsidRPr="005273CF">
        <w:t xml:space="preserve">is a beautiful and precious space and we want to make it more usable for </w:t>
      </w:r>
      <w:r>
        <w:t xml:space="preserve">local families. </w:t>
      </w:r>
    </w:p>
    <w:p w14:paraId="5B3CB195" w14:textId="344B5A5E" w:rsidR="005273CF" w:rsidRPr="005273CF" w:rsidRDefault="005273CF" w:rsidP="00474ECB">
      <w:r w:rsidRPr="005273CF">
        <w:t>We have allocated</w:t>
      </w:r>
      <w:r w:rsidRPr="00395B36">
        <w:rPr>
          <w:b/>
          <w:bCs/>
        </w:rPr>
        <w:t xml:space="preserve"> $</w:t>
      </w:r>
      <w:r w:rsidR="002454B5" w:rsidRPr="00395B36">
        <w:rPr>
          <w:b/>
          <w:bCs/>
        </w:rPr>
        <w:t>80</w:t>
      </w:r>
      <w:r w:rsidRPr="00395B36">
        <w:rPr>
          <w:b/>
          <w:bCs/>
        </w:rPr>
        <w:t xml:space="preserve">,000 </w:t>
      </w:r>
      <w:r w:rsidRPr="005273CF">
        <w:t>to the upgrade of the playground and need your input into how the equipment can be improved.</w:t>
      </w:r>
    </w:p>
    <w:p w14:paraId="0ABFEE3B" w14:textId="47322D2E" w:rsidR="00736BB9" w:rsidRDefault="005273CF" w:rsidP="00474ECB">
      <w:r w:rsidRPr="005273CF">
        <w:t>Please see over the page for information about how you can get involved in the design of the upgrade.</w:t>
      </w:r>
    </w:p>
    <w:p w14:paraId="0B3C209D" w14:textId="6AFC2064" w:rsidR="00190835" w:rsidRPr="009D2A80" w:rsidRDefault="006026BD" w:rsidP="00474ECB"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C172F51" wp14:editId="1339AFAE">
            <wp:simplePos x="0" y="0"/>
            <wp:positionH relativeFrom="margin">
              <wp:posOffset>2386965</wp:posOffset>
            </wp:positionH>
            <wp:positionV relativeFrom="paragraph">
              <wp:posOffset>21841</wp:posOffset>
            </wp:positionV>
            <wp:extent cx="3728085" cy="2764790"/>
            <wp:effectExtent l="0" t="0" r="571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r="11077" b="12851"/>
                    <a:stretch/>
                  </pic:blipFill>
                  <pic:spPr bwMode="auto">
                    <a:xfrm>
                      <a:off x="0" y="0"/>
                      <a:ext cx="372808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835" w:rsidRPr="009D2A80">
        <w:t>Yours sincerely,</w:t>
      </w:r>
    </w:p>
    <w:p w14:paraId="1CBBD771" w14:textId="77777777" w:rsidR="00190835" w:rsidRPr="009D2A80" w:rsidRDefault="00190835" w:rsidP="00474ECB">
      <w:pPr>
        <w:pStyle w:val="BasicParagraph"/>
        <w:rPr>
          <w:rFonts w:ascii="Poppins" w:hAnsi="Poppins" w:cs="Poppins"/>
          <w:spacing w:val="2"/>
        </w:rPr>
      </w:pPr>
      <w:r w:rsidRPr="009D2A80">
        <w:rPr>
          <w:noProof/>
        </w:rPr>
        <w:drawing>
          <wp:inline distT="0" distB="0" distL="0" distR="0" wp14:anchorId="2335D1BE" wp14:editId="594849D6">
            <wp:extent cx="1472565" cy="542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cy signature copy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6" t="23810" r="14012" b="26132"/>
                    <a:stretch/>
                  </pic:blipFill>
                  <pic:spPr bwMode="auto">
                    <a:xfrm>
                      <a:off x="0" y="0"/>
                      <a:ext cx="1510816" cy="55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FF8B3" w14:textId="53974E79" w:rsidR="00033341" w:rsidRDefault="00190835" w:rsidP="009A03F8">
      <w:pPr>
        <w:spacing w:after="0"/>
        <w:rPr>
          <w:rFonts w:ascii="Arial" w:hAnsi="Arial" w:cs="Arial"/>
        </w:rPr>
      </w:pPr>
      <w:r w:rsidRPr="00474ECB">
        <w:rPr>
          <w:b/>
          <w:bCs/>
        </w:rPr>
        <w:t>Clr Darcy Byrne</w:t>
      </w:r>
      <w:r w:rsidR="00474ECB" w:rsidRPr="00474ECB">
        <w:br/>
      </w:r>
      <w:r w:rsidRPr="009D2A80">
        <w:t xml:space="preserve">Inner West Mayor </w:t>
      </w:r>
    </w:p>
    <w:p w14:paraId="0491B8AE" w14:textId="77777777" w:rsidR="003F70B5" w:rsidRPr="003F70B5" w:rsidRDefault="003F70B5" w:rsidP="003F70B5"/>
    <w:p w14:paraId="7A5CEA34" w14:textId="498B6AEC" w:rsidR="003F70B5" w:rsidRPr="003F70B5" w:rsidRDefault="003F70B5" w:rsidP="003F70B5">
      <w:pPr>
        <w:sectPr w:rsidR="003F70B5" w:rsidRPr="003F70B5" w:rsidSect="003E21DA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40" w:code="9"/>
          <w:pgMar w:top="1440" w:right="1134" w:bottom="1134" w:left="1134" w:header="567" w:footer="567" w:gutter="0"/>
          <w:cols w:space="708"/>
          <w:titlePg/>
          <w:docGrid w:linePitch="360"/>
        </w:sectPr>
      </w:pPr>
    </w:p>
    <w:p w14:paraId="7EE1C075" w14:textId="77777777" w:rsidR="00474ECB" w:rsidRDefault="002A40B9" w:rsidP="00474ECB">
      <w:pPr>
        <w:rPr>
          <w:rStyle w:val="Heading1Char"/>
        </w:rPr>
      </w:pPr>
      <w:r w:rsidRPr="00EF2E72">
        <w:rPr>
          <w:rStyle w:val="Heading1Char"/>
        </w:rPr>
        <w:lastRenderedPageBreak/>
        <w:t>Get inspired!</w:t>
      </w:r>
    </w:p>
    <w:p w14:paraId="36A59F2F" w14:textId="2A44DBEF" w:rsidR="002A40B9" w:rsidRPr="004415C1" w:rsidRDefault="002A40B9" w:rsidP="00474ECB">
      <w:pPr>
        <w:rPr>
          <w:rFonts w:ascii="Segoe UI" w:hAnsi="Segoe UI" w:cs="Segoe UI"/>
        </w:rPr>
      </w:pPr>
      <w:r w:rsidRPr="00474ECB">
        <w:t>Our focus is to give this ageing playground a new lease o</w:t>
      </w:r>
      <w:r w:rsidR="00260890">
        <w:t>n</w:t>
      </w:r>
      <w:r w:rsidRPr="00474ECB">
        <w:t xml:space="preserve"> life and improve </w:t>
      </w:r>
      <w:r w:rsidR="002454B5">
        <w:t>safety</w:t>
      </w:r>
      <w:r w:rsidRPr="00474ECB">
        <w:t>. The upgrade will involve replacement of all existing equipment</w:t>
      </w:r>
      <w:r w:rsidR="00DD335E">
        <w:t xml:space="preserve"> and playground surfacing</w:t>
      </w:r>
      <w:r w:rsidRPr="00474ECB">
        <w:t>.</w:t>
      </w:r>
      <w:r w:rsidR="006E33B2">
        <w:rPr>
          <w:rStyle w:val="normaltextrun"/>
        </w:rPr>
        <w:t xml:space="preserve">   </w:t>
      </w:r>
      <w:r w:rsidRPr="004415C1">
        <w:rPr>
          <w:rStyle w:val="normaltextrun"/>
        </w:rPr>
        <w:t>New play experiences could include:</w:t>
      </w:r>
      <w:r w:rsidRPr="004415C1">
        <w:rPr>
          <w:rStyle w:val="eop"/>
        </w:rPr>
        <w:t> </w:t>
      </w:r>
    </w:p>
    <w:p w14:paraId="0AD8ABAA" w14:textId="5C31B7FF" w:rsidR="002A40B9" w:rsidRPr="00474ECB" w:rsidRDefault="002A40B9" w:rsidP="00474ECB">
      <w:pPr>
        <w:pStyle w:val="ListParagraph"/>
      </w:pPr>
      <w:r w:rsidRPr="00474ECB">
        <w:rPr>
          <w:rStyle w:val="normaltextrun"/>
        </w:rPr>
        <w:t>Active play – swinging, climbing, rocking</w:t>
      </w:r>
    </w:p>
    <w:p w14:paraId="353E4737" w14:textId="2C99BF00" w:rsidR="002A40B9" w:rsidRPr="00474ECB" w:rsidRDefault="002A40B9" w:rsidP="00474ECB">
      <w:pPr>
        <w:pStyle w:val="ListParagraph"/>
      </w:pPr>
      <w:r w:rsidRPr="00474ECB">
        <w:rPr>
          <w:rStyle w:val="normaltextrun"/>
        </w:rPr>
        <w:t>Sensory play – nature, music</w:t>
      </w:r>
    </w:p>
    <w:p w14:paraId="313ED423" w14:textId="5D43E22E" w:rsidR="002A40B9" w:rsidRPr="00474ECB" w:rsidRDefault="002A40B9" w:rsidP="00474ECB">
      <w:pPr>
        <w:pStyle w:val="ListParagraph"/>
      </w:pPr>
      <w:r w:rsidRPr="00474ECB">
        <w:rPr>
          <w:rStyle w:val="normaltextrun"/>
        </w:rPr>
        <w:t>Imaginative play, group play, sol</w:t>
      </w:r>
      <w:r w:rsidR="001B4F66">
        <w:rPr>
          <w:rStyle w:val="normaltextrun"/>
        </w:rPr>
        <w:t>o play</w:t>
      </w:r>
      <w:r w:rsidRPr="00474ECB">
        <w:rPr>
          <w:rStyle w:val="normaltextrun"/>
        </w:rPr>
        <w:t xml:space="preserve"> and much more!</w:t>
      </w:r>
      <w:r w:rsidRPr="00474ECB">
        <w:rPr>
          <w:rStyle w:val="eop"/>
        </w:rPr>
        <w:t> </w:t>
      </w:r>
    </w:p>
    <w:p w14:paraId="4B7B190D" w14:textId="4AD342B1" w:rsidR="009E4B58" w:rsidRDefault="002A40B9" w:rsidP="00474ECB">
      <w:pPr>
        <w:pStyle w:val="paragraph"/>
        <w:rPr>
          <w:rStyle w:val="normaltextrun"/>
          <w:rFonts w:ascii="Poppins" w:hAnsi="Poppins" w:cs="Poppins"/>
          <w:sz w:val="22"/>
          <w:szCs w:val="22"/>
        </w:rPr>
      </w:pPr>
      <w:r w:rsidRPr="004415C1">
        <w:rPr>
          <w:rStyle w:val="normaltextrun"/>
          <w:rFonts w:ascii="Poppins" w:hAnsi="Poppins" w:cs="Poppins"/>
          <w:sz w:val="22"/>
          <w:szCs w:val="22"/>
        </w:rPr>
        <w:t>What should we include to make this playground special?</w:t>
      </w:r>
    </w:p>
    <w:p w14:paraId="5D9CF620" w14:textId="77777777" w:rsidR="006026BD" w:rsidRDefault="006026BD" w:rsidP="00474ECB">
      <w:pPr>
        <w:pStyle w:val="paragraph"/>
        <w:rPr>
          <w:rStyle w:val="normaltextrun"/>
          <w:rFonts w:ascii="Poppins" w:hAnsi="Poppins" w:cs="Poppins"/>
          <w:sz w:val="22"/>
          <w:szCs w:val="22"/>
        </w:rPr>
      </w:pPr>
    </w:p>
    <w:p w14:paraId="678D4B64" w14:textId="6304BCCB" w:rsidR="00474ECB" w:rsidRPr="00474ECB" w:rsidRDefault="002A40B9" w:rsidP="00474ECB">
      <w:pPr>
        <w:pStyle w:val="paragraph"/>
        <w:rPr>
          <w:rStyle w:val="Heading1Char"/>
          <w:rFonts w:eastAsia="Times New Roman"/>
          <w:b w:val="0"/>
          <w:sz w:val="22"/>
          <w:szCs w:val="22"/>
          <w:lang w:eastAsia="en-AU"/>
        </w:rPr>
      </w:pPr>
      <w:r w:rsidRPr="00EF2E72">
        <w:rPr>
          <w:rStyle w:val="Heading1Char"/>
        </w:rPr>
        <w:t>Have your say</w:t>
      </w:r>
    </w:p>
    <w:p w14:paraId="324451F6" w14:textId="08B6CAC3" w:rsidR="002A40B9" w:rsidRPr="004415C1" w:rsidRDefault="002A40B9" w:rsidP="00474ECB">
      <w:pPr>
        <w:rPr>
          <w:lang w:val="en"/>
        </w:rPr>
      </w:pPr>
      <w:r w:rsidRPr="004415C1">
        <w:rPr>
          <w:lang w:val="en"/>
        </w:rPr>
        <w:t>You can provide input:</w:t>
      </w:r>
    </w:p>
    <w:p w14:paraId="020915D3" w14:textId="5CF93D2F" w:rsidR="002A40B9" w:rsidRPr="005C6235" w:rsidRDefault="002A40B9" w:rsidP="00474ECB">
      <w:pPr>
        <w:pStyle w:val="ListParagraph"/>
        <w:numPr>
          <w:ilvl w:val="0"/>
          <w:numId w:val="15"/>
        </w:numPr>
        <w:rPr>
          <w:color w:val="000000" w:themeColor="text1"/>
          <w:lang w:val="en"/>
        </w:rPr>
      </w:pPr>
      <w:r w:rsidRPr="00561F85">
        <w:rPr>
          <w:b/>
          <w:bCs/>
        </w:rPr>
        <w:t>Online</w:t>
      </w:r>
      <w:r w:rsidRPr="004415C1">
        <w:t xml:space="preserve"> via yoursay.innerwest.nsw.gov.au – search for </w:t>
      </w:r>
      <w:r w:rsidR="009534F1">
        <w:t>North Street</w:t>
      </w:r>
      <w:r w:rsidRPr="004415C1">
        <w:t xml:space="preserve"> </w:t>
      </w:r>
      <w:r w:rsidR="00260890">
        <w:t>P</w:t>
      </w:r>
      <w:r w:rsidRPr="004415C1">
        <w:t>layground</w:t>
      </w:r>
    </w:p>
    <w:p w14:paraId="02507A28" w14:textId="332D3FD4" w:rsidR="005C6235" w:rsidRPr="00474ECB" w:rsidRDefault="005C6235" w:rsidP="00474ECB">
      <w:pPr>
        <w:pStyle w:val="ListParagraph"/>
        <w:numPr>
          <w:ilvl w:val="0"/>
          <w:numId w:val="15"/>
        </w:numPr>
        <w:rPr>
          <w:color w:val="000000" w:themeColor="text1"/>
          <w:lang w:val="en"/>
        </w:rPr>
      </w:pPr>
      <w:r>
        <w:rPr>
          <w:b/>
          <w:bCs/>
        </w:rPr>
        <w:t>In person</w:t>
      </w:r>
      <w:r>
        <w:t xml:space="preserve"> at North Street Playground, 56 North St</w:t>
      </w:r>
      <w:r w:rsidR="001E5BFB">
        <w:t xml:space="preserve"> Leichhardt</w:t>
      </w:r>
      <w:r w:rsidR="001E5BFB">
        <w:br/>
      </w:r>
      <w:r w:rsidR="001E5BFB">
        <w:tab/>
      </w:r>
      <w:r w:rsidR="001E5BFB" w:rsidRPr="007E3C85">
        <w:t xml:space="preserve">Saturday </w:t>
      </w:r>
      <w:r w:rsidR="007E3C85" w:rsidRPr="007E3C85">
        <w:t>7 May</w:t>
      </w:r>
      <w:r w:rsidR="001E5BFB" w:rsidRPr="007E3C85">
        <w:t>, 2 – 3pm</w:t>
      </w:r>
    </w:p>
    <w:p w14:paraId="3196EFC2" w14:textId="6B98371F" w:rsidR="002A40B9" w:rsidRPr="00474ECB" w:rsidRDefault="002A40B9" w:rsidP="00474ECB">
      <w:pPr>
        <w:pStyle w:val="ListParagraph"/>
        <w:numPr>
          <w:ilvl w:val="0"/>
          <w:numId w:val="15"/>
        </w:numPr>
        <w:rPr>
          <w:color w:val="000000" w:themeColor="text1"/>
          <w:lang w:val="en"/>
        </w:rPr>
      </w:pPr>
      <w:r w:rsidRPr="00474ECB">
        <w:rPr>
          <w:b/>
          <w:bCs/>
        </w:rPr>
        <w:t xml:space="preserve">Call </w:t>
      </w:r>
      <w:r w:rsidR="00E04495">
        <w:t>Fiona Cui</w:t>
      </w:r>
      <w:r>
        <w:t>, Project Manager</w:t>
      </w:r>
      <w:r w:rsidRPr="004D33D1">
        <w:t xml:space="preserve"> on </w:t>
      </w:r>
      <w:r w:rsidRPr="00474ECB">
        <w:rPr>
          <w:rFonts w:eastAsia="Times"/>
        </w:rPr>
        <w:t>02 9392 558</w:t>
      </w:r>
      <w:r w:rsidR="00E04495">
        <w:rPr>
          <w:rFonts w:eastAsia="Times"/>
        </w:rPr>
        <w:t>6</w:t>
      </w:r>
    </w:p>
    <w:p w14:paraId="0678B07C" w14:textId="5BEA4849" w:rsidR="002A40B9" w:rsidRPr="00474ECB" w:rsidRDefault="002A40B9" w:rsidP="00474ECB">
      <w:pPr>
        <w:pStyle w:val="ListParagraph"/>
        <w:numPr>
          <w:ilvl w:val="0"/>
          <w:numId w:val="15"/>
        </w:numPr>
        <w:rPr>
          <w:lang w:val="en"/>
        </w:rPr>
      </w:pPr>
      <w:r w:rsidRPr="00474ECB">
        <w:rPr>
          <w:b/>
          <w:bCs/>
        </w:rPr>
        <w:t xml:space="preserve">Email </w:t>
      </w:r>
      <w:hyperlink r:id="rId17" w:history="1">
        <w:r w:rsidR="00E04495" w:rsidRPr="002E3E4C">
          <w:rPr>
            <w:rStyle w:val="Hyperlink"/>
            <w:rFonts w:eastAsia="Times"/>
          </w:rPr>
          <w:t>fiona.cui@innerwest.nsw.gov.au</w:t>
        </w:r>
      </w:hyperlink>
      <w:r w:rsidR="00561F85">
        <w:rPr>
          <w:rFonts w:eastAsia="Times"/>
        </w:rPr>
        <w:t xml:space="preserve"> </w:t>
      </w:r>
    </w:p>
    <w:p w14:paraId="5F1748B5" w14:textId="498799CC" w:rsidR="002A40B9" w:rsidRPr="00474ECB" w:rsidRDefault="002A40B9" w:rsidP="00474ECB">
      <w:pPr>
        <w:pStyle w:val="ListParagraph"/>
        <w:numPr>
          <w:ilvl w:val="0"/>
          <w:numId w:val="15"/>
        </w:numPr>
        <w:rPr>
          <w:b/>
          <w:color w:val="000000" w:themeColor="text1"/>
          <w:lang w:val="en"/>
        </w:rPr>
      </w:pPr>
      <w:r w:rsidRPr="00474ECB">
        <w:rPr>
          <w:b/>
          <w:bCs/>
        </w:rPr>
        <w:t xml:space="preserve">Mail </w:t>
      </w:r>
      <w:r w:rsidR="00E04495">
        <w:rPr>
          <w:shd w:val="clear" w:color="auto" w:fill="FFFFFF"/>
        </w:rPr>
        <w:t>Fiona Cui</w:t>
      </w:r>
      <w:r w:rsidRPr="00474ECB">
        <w:rPr>
          <w:shd w:val="clear" w:color="auto" w:fill="FFFFFF"/>
        </w:rPr>
        <w:t xml:space="preserve">, Project Manager, Inner West Council, </w:t>
      </w:r>
      <w:r w:rsidR="005A7E97">
        <w:rPr>
          <w:shd w:val="clear" w:color="auto" w:fill="FFFFFF"/>
        </w:rPr>
        <w:br/>
      </w:r>
      <w:r w:rsidRPr="00474ECB">
        <w:rPr>
          <w:shd w:val="clear" w:color="auto" w:fill="FFFFFF"/>
        </w:rPr>
        <w:t>PO Box 14, Petersham, 2049</w:t>
      </w:r>
      <w:r w:rsidRPr="00474ECB">
        <w:rPr>
          <w:b/>
          <w:bCs/>
        </w:rPr>
        <w:t xml:space="preserve"> </w:t>
      </w:r>
    </w:p>
    <w:p w14:paraId="16856C43" w14:textId="54757C67" w:rsidR="00EF2E72" w:rsidRDefault="002A40B9" w:rsidP="00474ECB">
      <w:pPr>
        <w:rPr>
          <w:b/>
          <w:bCs/>
          <w:lang w:val="en"/>
        </w:rPr>
      </w:pPr>
      <w:r w:rsidRPr="00561F85">
        <w:rPr>
          <w:b/>
          <w:bCs/>
          <w:lang w:val="en"/>
        </w:rPr>
        <w:t xml:space="preserve">The last date to provide input is </w:t>
      </w:r>
      <w:r w:rsidR="007E3C85">
        <w:rPr>
          <w:b/>
          <w:bCs/>
          <w:lang w:val="en"/>
        </w:rPr>
        <w:t>Sunday</w:t>
      </w:r>
      <w:r w:rsidRPr="00561F85">
        <w:rPr>
          <w:b/>
          <w:bCs/>
          <w:lang w:val="en"/>
        </w:rPr>
        <w:t xml:space="preserve"> </w:t>
      </w:r>
      <w:r w:rsidR="007E3C85">
        <w:rPr>
          <w:b/>
          <w:bCs/>
          <w:lang w:val="en"/>
        </w:rPr>
        <w:t>15</w:t>
      </w:r>
      <w:r w:rsidR="001E5BFB">
        <w:rPr>
          <w:b/>
          <w:bCs/>
          <w:lang w:val="en"/>
        </w:rPr>
        <w:t xml:space="preserve"> May </w:t>
      </w:r>
      <w:r w:rsidRPr="00561F85">
        <w:rPr>
          <w:b/>
          <w:bCs/>
          <w:lang w:val="en"/>
        </w:rPr>
        <w:t>2022.</w:t>
      </w:r>
    </w:p>
    <w:p w14:paraId="79FA02D0" w14:textId="77777777" w:rsidR="006026BD" w:rsidRPr="004415C1" w:rsidRDefault="006026BD" w:rsidP="00474ECB">
      <w:pPr>
        <w:rPr>
          <w:lang w:val="en"/>
        </w:rPr>
      </w:pPr>
    </w:p>
    <w:p w14:paraId="792E3477" w14:textId="075ECFB4" w:rsidR="002A40B9" w:rsidRPr="00EF2E72" w:rsidRDefault="002A40B9" w:rsidP="00474ECB">
      <w:pPr>
        <w:pStyle w:val="Heading1"/>
      </w:pPr>
      <w:r w:rsidRPr="000A0AFF">
        <w:t>Enquiries</w:t>
      </w:r>
    </w:p>
    <w:p w14:paraId="79C73CF9" w14:textId="73F157F8" w:rsidR="003E21DA" w:rsidRDefault="002A40B9" w:rsidP="00474ECB">
      <w:r w:rsidRPr="004415C1">
        <w:t xml:space="preserve">Please contact </w:t>
      </w:r>
      <w:r w:rsidR="001B746F">
        <w:t>Fiona Cui</w:t>
      </w:r>
      <w:r w:rsidRPr="004415C1">
        <w:t>, Project Manager on 02 9392 558</w:t>
      </w:r>
      <w:r w:rsidR="001B746F">
        <w:t>6</w:t>
      </w:r>
      <w:r w:rsidRPr="004415C1">
        <w:t xml:space="preserve"> or email</w:t>
      </w:r>
      <w:r w:rsidR="001B746F">
        <w:t xml:space="preserve"> </w:t>
      </w:r>
      <w:r w:rsidR="001B746F">
        <w:rPr>
          <w:color w:val="000000" w:themeColor="text1"/>
          <w:u w:val="single"/>
        </w:rPr>
        <w:t>fiona.cui</w:t>
      </w:r>
      <w:r w:rsidRPr="004415C1">
        <w:rPr>
          <w:color w:val="000000" w:themeColor="text1"/>
          <w:u w:val="single"/>
        </w:rPr>
        <w:t>@innerwest.nsw.gov.au</w:t>
      </w:r>
    </w:p>
    <w:sectPr w:rsidR="003E21DA" w:rsidSect="00C91FA7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1440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B4E37" w14:textId="77777777" w:rsidR="00F40F4F" w:rsidRDefault="00F40F4F" w:rsidP="00474ECB">
      <w:r>
        <w:separator/>
      </w:r>
    </w:p>
  </w:endnote>
  <w:endnote w:type="continuationSeparator" w:id="0">
    <w:p w14:paraId="0B42C2C7" w14:textId="77777777" w:rsidR="00F40F4F" w:rsidRDefault="00F40F4F" w:rsidP="00474ECB">
      <w:r>
        <w:continuationSeparator/>
      </w:r>
    </w:p>
  </w:endnote>
  <w:endnote w:type="continuationNotice" w:id="1">
    <w:p w14:paraId="2A605ED3" w14:textId="77777777" w:rsidR="00F40F4F" w:rsidRDefault="00F40F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 LT 45 Light">
    <w:altName w:val="Malgun Gothic"/>
    <w:charset w:val="00"/>
    <w:family w:val="swiss"/>
    <w:pitch w:val="variable"/>
    <w:sig w:usb0="00000003" w:usb1="4000004A" w:usb2="00000000" w:usb3="00000000" w:csb0="00000001" w:csb1="00000000"/>
  </w:font>
  <w:font w:name="HelveticaNeue LT 55 Roman">
    <w:altName w:val="Arial"/>
    <w:charset w:val="00"/>
    <w:family w:val="swiss"/>
    <w:pitch w:val="variable"/>
    <w:sig w:usb0="00000003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96B72" w14:textId="77777777" w:rsidR="009D1DE8" w:rsidRPr="006056EF" w:rsidRDefault="009D1DE8" w:rsidP="00474ECB">
    <w:pPr>
      <w:pStyle w:val="BodyText"/>
    </w:pPr>
    <w:r w:rsidRPr="00B17C1E">
      <w:t xml:space="preserve">PO Box 14 Petersham 2049 | P 02 9367 9191 | E </w:t>
    </w:r>
    <w:hyperlink r:id="rId1">
      <w:r w:rsidRPr="00B17C1E">
        <w:t xml:space="preserve">darcy.byrne@innerwest.nsw.gov.au </w:t>
      </w:r>
    </w:hyperlink>
    <w:r w:rsidRPr="00B17C1E">
      <w:t>| Mayoral Office | 7-15 Wetherill Street Leichhardt</w:t>
    </w:r>
  </w:p>
  <w:p w14:paraId="1D1AD7EE" w14:textId="77777777" w:rsidR="009D1DE8" w:rsidRDefault="009D1DE8" w:rsidP="00474E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A93B" w14:textId="77777777" w:rsidR="004F17BF" w:rsidRPr="003F3B2C" w:rsidRDefault="004F17BF" w:rsidP="00474ECB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 7-15 Wetherill Street Leichhardt</w:t>
    </w:r>
  </w:p>
  <w:p w14:paraId="308E0D50" w14:textId="77777777" w:rsidR="003E21DA" w:rsidRPr="003F3B2C" w:rsidRDefault="003E21DA" w:rsidP="00474ECB">
    <w:pPr>
      <w:pStyle w:val="Footer"/>
      <w:rPr>
        <w:rFonts w:ascii="Poppins" w:hAnsi="Poppins" w:cs="Poppin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13522" w14:textId="77777777" w:rsidR="00C91FA7" w:rsidRDefault="00C91FA7" w:rsidP="00474EC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2F74" w14:textId="77777777" w:rsidR="004F17BF" w:rsidRDefault="004F17BF" w:rsidP="00474E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ADE45" w14:textId="77777777" w:rsidR="00F40F4F" w:rsidRDefault="00F40F4F" w:rsidP="00474ECB">
      <w:r>
        <w:separator/>
      </w:r>
    </w:p>
  </w:footnote>
  <w:footnote w:type="continuationSeparator" w:id="0">
    <w:p w14:paraId="00B9ADF8" w14:textId="77777777" w:rsidR="00F40F4F" w:rsidRDefault="00F40F4F" w:rsidP="00474ECB">
      <w:r>
        <w:continuationSeparator/>
      </w:r>
    </w:p>
  </w:footnote>
  <w:footnote w:type="continuationNotice" w:id="1">
    <w:p w14:paraId="1CE04D18" w14:textId="77777777" w:rsidR="00F40F4F" w:rsidRDefault="00F40F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17FDA" w14:textId="7FDCF63B" w:rsidR="009D1DE8" w:rsidRDefault="00C91FA7" w:rsidP="00474ECB">
    <w:pPr>
      <w:pStyle w:val="Header"/>
    </w:pPr>
    <w:r>
      <w:rPr>
        <w:noProof/>
      </w:rPr>
      <w:drawing>
        <wp:anchor distT="0" distB="0" distL="114300" distR="114300" simplePos="0" relativeHeight="251658241" behindDoc="0" locked="1" layoutInCell="1" allowOverlap="1" wp14:anchorId="5ADF2D9E" wp14:editId="08C042E9">
          <wp:simplePos x="0" y="0"/>
          <wp:positionH relativeFrom="page">
            <wp:posOffset>57785</wp:posOffset>
          </wp:positionH>
          <wp:positionV relativeFrom="page">
            <wp:posOffset>74295</wp:posOffset>
          </wp:positionV>
          <wp:extent cx="7534275" cy="874395"/>
          <wp:effectExtent l="0" t="0" r="0" b="1905"/>
          <wp:wrapTopAndBottom/>
          <wp:docPr id="8" name="Picture 8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87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C73ED" w14:textId="7D60D095" w:rsidR="00B51B20" w:rsidRDefault="00B51B20" w:rsidP="00474ECB">
    <w:pPr>
      <w:pStyle w:val="Header"/>
    </w:pPr>
    <w:r>
      <w:rPr>
        <w:noProof/>
      </w:rPr>
      <w:drawing>
        <wp:anchor distT="0" distB="0" distL="114300" distR="114300" simplePos="0" relativeHeight="251658250" behindDoc="0" locked="0" layoutInCell="1" allowOverlap="1" wp14:anchorId="5FB471C7" wp14:editId="5A24B43A">
          <wp:simplePos x="0" y="0"/>
          <wp:positionH relativeFrom="margin">
            <wp:align>center</wp:align>
          </wp:positionH>
          <wp:positionV relativeFrom="paragraph">
            <wp:posOffset>-312420</wp:posOffset>
          </wp:positionV>
          <wp:extent cx="6859537" cy="146774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cyByrneMayoral Letterhe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537" cy="14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860A" w14:textId="77777777" w:rsidR="00C91FA7" w:rsidRDefault="00F40F4F" w:rsidP="00474ECB">
    <w:pPr>
      <w:pStyle w:val="Header"/>
    </w:pPr>
    <w:r>
      <w:rPr>
        <w:noProof/>
      </w:rPr>
      <w:pict w14:anchorId="3D7F1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50235" o:spid="_x0000_s1026" type="#_x0000_t75" style="position:absolute;margin-left:0;margin-top:0;width:595.2pt;height:841.9pt;z-index:-251658235;mso-position-horizontal:center;mso-position-horizontal-relative:margin;mso-position-vertical:center;mso-position-vertical-relative:margin" o:allowincell="f">
          <v:imagedata r:id="rId1" o:title="IWC_Letterhead_Template_v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AD6CC" w14:textId="01022018" w:rsidR="00C91FA7" w:rsidRDefault="005C1890" w:rsidP="00474ECB">
    <w:pPr>
      <w:pStyle w:val="Header"/>
    </w:pPr>
    <w:r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8249" behindDoc="0" locked="1" layoutInCell="1" allowOverlap="1" wp14:anchorId="4995E4B4" wp14:editId="3154C64A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8341360" cy="967105"/>
          <wp:effectExtent l="0" t="0" r="2540" b="4445"/>
          <wp:wrapTopAndBottom/>
          <wp:docPr id="14" name="Picture 14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1360" cy="967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09AB">
      <w:rPr>
        <w:noProof/>
      </w:rPr>
      <w:drawing>
        <wp:anchor distT="0" distB="0" distL="114300" distR="114300" simplePos="0" relativeHeight="251658248" behindDoc="1" locked="1" layoutInCell="1" allowOverlap="0" wp14:anchorId="4EDE4B43" wp14:editId="4B9C6706">
          <wp:simplePos x="0" y="0"/>
          <wp:positionH relativeFrom="page">
            <wp:align>left</wp:align>
          </wp:positionH>
          <wp:positionV relativeFrom="page">
            <wp:posOffset>9511665</wp:posOffset>
          </wp:positionV>
          <wp:extent cx="7552690" cy="122364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WC_Letterhead_Template_Footer_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22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0F4F">
      <w:rPr>
        <w:noProof/>
      </w:rPr>
      <w:pict w14:anchorId="4EEF55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50236" o:spid="_x0000_s1027" type="#_x0000_t75" style="position:absolute;margin-left:0;margin-top:0;width:595.2pt;height:841.9pt;z-index:-251658234;mso-position-horizontal:center;mso-position-horizontal-relative:margin;mso-position-vertical:center;mso-position-vertical-relative:margin" o:allowincell="f">
          <v:imagedata r:id="rId3" o:title="IWC_Letterhead_Template_v3"/>
          <w10:wrap anchorx="margin" anchory="margin"/>
        </v:shape>
      </w:pict>
    </w:r>
    <w:r w:rsidR="00C91FA7">
      <w:rPr>
        <w:noProof/>
      </w:rPr>
      <w:drawing>
        <wp:anchor distT="0" distB="0" distL="114300" distR="114300" simplePos="0" relativeHeight="251658243" behindDoc="1" locked="1" layoutInCell="1" allowOverlap="1" wp14:anchorId="3D450941" wp14:editId="1C80D543">
          <wp:simplePos x="914400" y="1266825"/>
          <wp:positionH relativeFrom="page">
            <wp:align>center</wp:align>
          </wp:positionH>
          <wp:positionV relativeFrom="page">
            <wp:align>bottom</wp:align>
          </wp:positionV>
          <wp:extent cx="7542000" cy="1216800"/>
          <wp:effectExtent l="0" t="0" r="190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WC_Letterhead_Footer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21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1FA7">
      <w:rPr>
        <w:noProof/>
      </w:rPr>
      <w:drawing>
        <wp:anchor distT="0" distB="0" distL="114300" distR="114300" simplePos="0" relativeHeight="251658242" behindDoc="1" locked="1" layoutInCell="1" allowOverlap="1" wp14:anchorId="15822C3B" wp14:editId="3DE79273">
          <wp:simplePos x="0" y="0"/>
          <wp:positionH relativeFrom="page">
            <wp:posOffset>17780</wp:posOffset>
          </wp:positionH>
          <wp:positionV relativeFrom="page">
            <wp:posOffset>8890</wp:posOffset>
          </wp:positionV>
          <wp:extent cx="7516495" cy="1063053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WC_Letterhead_Template_v3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495" cy="1063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C42A3" w14:textId="6AC2FD8B" w:rsidR="00C91FA7" w:rsidRDefault="003E21DA" w:rsidP="00474ECB">
    <w:pPr>
      <w:pStyle w:val="Header"/>
    </w:pPr>
    <w:r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8240" behindDoc="0" locked="1" layoutInCell="1" allowOverlap="1" wp14:anchorId="5585BB00" wp14:editId="02E732FF">
          <wp:simplePos x="0" y="0"/>
          <wp:positionH relativeFrom="page">
            <wp:posOffset>26035</wp:posOffset>
          </wp:positionH>
          <wp:positionV relativeFrom="page">
            <wp:posOffset>43180</wp:posOffset>
          </wp:positionV>
          <wp:extent cx="7534275" cy="874395"/>
          <wp:effectExtent l="0" t="0" r="0" b="1905"/>
          <wp:wrapTopAndBottom/>
          <wp:docPr id="3" name="Picture 3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87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1FA7">
      <w:rPr>
        <w:noProof/>
      </w:rPr>
      <w:drawing>
        <wp:anchor distT="0" distB="0" distL="114300" distR="114300" simplePos="0" relativeHeight="251658247" behindDoc="1" locked="1" layoutInCell="1" allowOverlap="0" wp14:anchorId="77EA1666" wp14:editId="00EFD80F">
          <wp:simplePos x="0" y="0"/>
          <wp:positionH relativeFrom="column">
            <wp:posOffset>-815340</wp:posOffset>
          </wp:positionH>
          <wp:positionV relativeFrom="page">
            <wp:posOffset>9506585</wp:posOffset>
          </wp:positionV>
          <wp:extent cx="7552690" cy="122364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WC_Letterhead_Template_Footer_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22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0F4F">
      <w:rPr>
        <w:noProof/>
      </w:rPr>
      <w:pict w14:anchorId="4EB74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50234" o:spid="_x0000_s1025" type="#_x0000_t75" style="position:absolute;margin-left:0;margin-top:0;width:595.2pt;height:841.9pt;z-index:-251658236;mso-position-horizontal:center;mso-position-horizontal-relative:margin;mso-position-vertical:center;mso-position-vertical-relative:margin" o:allowincell="f">
          <v:imagedata r:id="rId3" o:title="IWC_Letterhead_Template_v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42C26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B6F2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8A84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3E21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A298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E008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1629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06CC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9AB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E2DA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606ED3"/>
    <w:multiLevelType w:val="hybridMultilevel"/>
    <w:tmpl w:val="C55E41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72337"/>
    <w:multiLevelType w:val="hybridMultilevel"/>
    <w:tmpl w:val="F57C192E"/>
    <w:lvl w:ilvl="0" w:tplc="497A612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C4B04"/>
    <w:multiLevelType w:val="hybridMultilevel"/>
    <w:tmpl w:val="3738CFBC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379B6A8B"/>
    <w:multiLevelType w:val="hybridMultilevel"/>
    <w:tmpl w:val="5B3EE1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FD6772"/>
    <w:multiLevelType w:val="hybridMultilevel"/>
    <w:tmpl w:val="87343F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741632">
    <w:abstractNumId w:val="9"/>
  </w:num>
  <w:num w:numId="2" w16cid:durableId="541407028">
    <w:abstractNumId w:val="7"/>
  </w:num>
  <w:num w:numId="3" w16cid:durableId="1571650509">
    <w:abstractNumId w:val="6"/>
  </w:num>
  <w:num w:numId="4" w16cid:durableId="1384448617">
    <w:abstractNumId w:val="5"/>
  </w:num>
  <w:num w:numId="5" w16cid:durableId="1684934863">
    <w:abstractNumId w:val="4"/>
  </w:num>
  <w:num w:numId="6" w16cid:durableId="736324538">
    <w:abstractNumId w:val="8"/>
  </w:num>
  <w:num w:numId="7" w16cid:durableId="1857306189">
    <w:abstractNumId w:val="3"/>
  </w:num>
  <w:num w:numId="8" w16cid:durableId="715466272">
    <w:abstractNumId w:val="2"/>
  </w:num>
  <w:num w:numId="9" w16cid:durableId="1089737115">
    <w:abstractNumId w:val="1"/>
  </w:num>
  <w:num w:numId="10" w16cid:durableId="1787460986">
    <w:abstractNumId w:val="0"/>
  </w:num>
  <w:num w:numId="11" w16cid:durableId="1574196158">
    <w:abstractNumId w:val="14"/>
  </w:num>
  <w:num w:numId="12" w16cid:durableId="1701514034">
    <w:abstractNumId w:val="12"/>
  </w:num>
  <w:num w:numId="13" w16cid:durableId="372969501">
    <w:abstractNumId w:val="11"/>
  </w:num>
  <w:num w:numId="14" w16cid:durableId="1221555112">
    <w:abstractNumId w:val="13"/>
  </w:num>
  <w:num w:numId="15" w16cid:durableId="9870552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0" w:nlCheck="1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DE8"/>
    <w:rsid w:val="00002DE5"/>
    <w:rsid w:val="00011959"/>
    <w:rsid w:val="00023D3F"/>
    <w:rsid w:val="0002627F"/>
    <w:rsid w:val="00033341"/>
    <w:rsid w:val="00037BA9"/>
    <w:rsid w:val="00051F03"/>
    <w:rsid w:val="0005205C"/>
    <w:rsid w:val="000646A1"/>
    <w:rsid w:val="000722B4"/>
    <w:rsid w:val="000838F2"/>
    <w:rsid w:val="000874BC"/>
    <w:rsid w:val="00096D51"/>
    <w:rsid w:val="000A7E39"/>
    <w:rsid w:val="000C360C"/>
    <w:rsid w:val="000C525B"/>
    <w:rsid w:val="000D4C5D"/>
    <w:rsid w:val="00130C46"/>
    <w:rsid w:val="0014028C"/>
    <w:rsid w:val="001457E3"/>
    <w:rsid w:val="001467FF"/>
    <w:rsid w:val="001513F6"/>
    <w:rsid w:val="001675F1"/>
    <w:rsid w:val="00190835"/>
    <w:rsid w:val="001A0032"/>
    <w:rsid w:val="001B4F66"/>
    <w:rsid w:val="001B7009"/>
    <w:rsid w:val="001B746F"/>
    <w:rsid w:val="001E3F0C"/>
    <w:rsid w:val="001E5BFB"/>
    <w:rsid w:val="001F24C1"/>
    <w:rsid w:val="001F5EDD"/>
    <w:rsid w:val="0020485F"/>
    <w:rsid w:val="0020723F"/>
    <w:rsid w:val="00234AEA"/>
    <w:rsid w:val="0023523F"/>
    <w:rsid w:val="002454B5"/>
    <w:rsid w:val="002525E8"/>
    <w:rsid w:val="00260890"/>
    <w:rsid w:val="002661DD"/>
    <w:rsid w:val="00267E87"/>
    <w:rsid w:val="002A40B9"/>
    <w:rsid w:val="002B09F6"/>
    <w:rsid w:val="002B3A73"/>
    <w:rsid w:val="002D14A9"/>
    <w:rsid w:val="002E38CF"/>
    <w:rsid w:val="002E3B4A"/>
    <w:rsid w:val="002F51B2"/>
    <w:rsid w:val="002F6BA6"/>
    <w:rsid w:val="00314603"/>
    <w:rsid w:val="00331026"/>
    <w:rsid w:val="00374045"/>
    <w:rsid w:val="003853C3"/>
    <w:rsid w:val="0038689E"/>
    <w:rsid w:val="0039212F"/>
    <w:rsid w:val="00395B36"/>
    <w:rsid w:val="00395D43"/>
    <w:rsid w:val="003B3D33"/>
    <w:rsid w:val="003B4B79"/>
    <w:rsid w:val="003B6344"/>
    <w:rsid w:val="003C14DC"/>
    <w:rsid w:val="003D37F2"/>
    <w:rsid w:val="003D763D"/>
    <w:rsid w:val="003D778A"/>
    <w:rsid w:val="003E0C10"/>
    <w:rsid w:val="003E21DA"/>
    <w:rsid w:val="003F20BB"/>
    <w:rsid w:val="003F3B2C"/>
    <w:rsid w:val="003F70B5"/>
    <w:rsid w:val="0045322D"/>
    <w:rsid w:val="00474ECB"/>
    <w:rsid w:val="0049011C"/>
    <w:rsid w:val="004E6CE8"/>
    <w:rsid w:val="004F17BF"/>
    <w:rsid w:val="005273CF"/>
    <w:rsid w:val="005327A3"/>
    <w:rsid w:val="00532F0C"/>
    <w:rsid w:val="0053637C"/>
    <w:rsid w:val="00551559"/>
    <w:rsid w:val="00561F85"/>
    <w:rsid w:val="005811D1"/>
    <w:rsid w:val="00591380"/>
    <w:rsid w:val="005917C7"/>
    <w:rsid w:val="005A1330"/>
    <w:rsid w:val="005A4236"/>
    <w:rsid w:val="005A6083"/>
    <w:rsid w:val="005A7E97"/>
    <w:rsid w:val="005B5637"/>
    <w:rsid w:val="005B65D0"/>
    <w:rsid w:val="005C1890"/>
    <w:rsid w:val="005C6235"/>
    <w:rsid w:val="005D2D94"/>
    <w:rsid w:val="005E607C"/>
    <w:rsid w:val="005F6D22"/>
    <w:rsid w:val="006004A3"/>
    <w:rsid w:val="006009AB"/>
    <w:rsid w:val="006026BD"/>
    <w:rsid w:val="006056EF"/>
    <w:rsid w:val="00624AC9"/>
    <w:rsid w:val="00626B1D"/>
    <w:rsid w:val="0062797D"/>
    <w:rsid w:val="00640AA5"/>
    <w:rsid w:val="00652FB9"/>
    <w:rsid w:val="00663E07"/>
    <w:rsid w:val="0066740D"/>
    <w:rsid w:val="006706E5"/>
    <w:rsid w:val="00680604"/>
    <w:rsid w:val="00686163"/>
    <w:rsid w:val="006C6584"/>
    <w:rsid w:val="006E33B2"/>
    <w:rsid w:val="00710122"/>
    <w:rsid w:val="00736BB9"/>
    <w:rsid w:val="00745FAC"/>
    <w:rsid w:val="0075243F"/>
    <w:rsid w:val="00754250"/>
    <w:rsid w:val="00757818"/>
    <w:rsid w:val="00763F7D"/>
    <w:rsid w:val="00771192"/>
    <w:rsid w:val="00784CB1"/>
    <w:rsid w:val="00793EDD"/>
    <w:rsid w:val="007A7DD7"/>
    <w:rsid w:val="007B478E"/>
    <w:rsid w:val="007D2756"/>
    <w:rsid w:val="007D3394"/>
    <w:rsid w:val="007E3C85"/>
    <w:rsid w:val="007F19F0"/>
    <w:rsid w:val="00833AE3"/>
    <w:rsid w:val="0084452F"/>
    <w:rsid w:val="00845DCB"/>
    <w:rsid w:val="00847127"/>
    <w:rsid w:val="00852F1B"/>
    <w:rsid w:val="00864360"/>
    <w:rsid w:val="00872950"/>
    <w:rsid w:val="00886402"/>
    <w:rsid w:val="008924EF"/>
    <w:rsid w:val="008B4022"/>
    <w:rsid w:val="008C0C32"/>
    <w:rsid w:val="008D4CD1"/>
    <w:rsid w:val="008F55AF"/>
    <w:rsid w:val="009271E7"/>
    <w:rsid w:val="00937EF7"/>
    <w:rsid w:val="009534F1"/>
    <w:rsid w:val="0095580F"/>
    <w:rsid w:val="0096034A"/>
    <w:rsid w:val="0096476B"/>
    <w:rsid w:val="00965D72"/>
    <w:rsid w:val="00965D85"/>
    <w:rsid w:val="00971EDA"/>
    <w:rsid w:val="0098703A"/>
    <w:rsid w:val="00990D1B"/>
    <w:rsid w:val="009A03F8"/>
    <w:rsid w:val="009C0946"/>
    <w:rsid w:val="009C4AB3"/>
    <w:rsid w:val="009D1DE8"/>
    <w:rsid w:val="009D47B4"/>
    <w:rsid w:val="009E4B58"/>
    <w:rsid w:val="009F6DCB"/>
    <w:rsid w:val="00A00FD1"/>
    <w:rsid w:val="00A0576B"/>
    <w:rsid w:val="00A140EC"/>
    <w:rsid w:val="00A26F29"/>
    <w:rsid w:val="00AA6C05"/>
    <w:rsid w:val="00AD0DF8"/>
    <w:rsid w:val="00AF30E7"/>
    <w:rsid w:val="00B0102A"/>
    <w:rsid w:val="00B06994"/>
    <w:rsid w:val="00B3111D"/>
    <w:rsid w:val="00B34677"/>
    <w:rsid w:val="00B51B20"/>
    <w:rsid w:val="00B60C96"/>
    <w:rsid w:val="00B71561"/>
    <w:rsid w:val="00BC43B9"/>
    <w:rsid w:val="00BF36C7"/>
    <w:rsid w:val="00C12B42"/>
    <w:rsid w:val="00C36142"/>
    <w:rsid w:val="00C43BFF"/>
    <w:rsid w:val="00C46A82"/>
    <w:rsid w:val="00C5209E"/>
    <w:rsid w:val="00C523BE"/>
    <w:rsid w:val="00C5683B"/>
    <w:rsid w:val="00C766AB"/>
    <w:rsid w:val="00C820AE"/>
    <w:rsid w:val="00C85723"/>
    <w:rsid w:val="00C91FA7"/>
    <w:rsid w:val="00CB4BD3"/>
    <w:rsid w:val="00CF57EB"/>
    <w:rsid w:val="00D11696"/>
    <w:rsid w:val="00D226C2"/>
    <w:rsid w:val="00D26ECA"/>
    <w:rsid w:val="00D32A2B"/>
    <w:rsid w:val="00D42EAA"/>
    <w:rsid w:val="00D7328F"/>
    <w:rsid w:val="00D73C7A"/>
    <w:rsid w:val="00D76B95"/>
    <w:rsid w:val="00D77416"/>
    <w:rsid w:val="00D813FD"/>
    <w:rsid w:val="00D94C8B"/>
    <w:rsid w:val="00DD335E"/>
    <w:rsid w:val="00DD4FF1"/>
    <w:rsid w:val="00DE245B"/>
    <w:rsid w:val="00DE62F7"/>
    <w:rsid w:val="00E04495"/>
    <w:rsid w:val="00E34DC1"/>
    <w:rsid w:val="00E6211D"/>
    <w:rsid w:val="00E914A5"/>
    <w:rsid w:val="00E9543B"/>
    <w:rsid w:val="00EB09C0"/>
    <w:rsid w:val="00EC1E3A"/>
    <w:rsid w:val="00ED1FFF"/>
    <w:rsid w:val="00EE595B"/>
    <w:rsid w:val="00EF2E72"/>
    <w:rsid w:val="00F13797"/>
    <w:rsid w:val="00F40F4F"/>
    <w:rsid w:val="00F424E7"/>
    <w:rsid w:val="00F506A0"/>
    <w:rsid w:val="00F843DD"/>
    <w:rsid w:val="00F878B8"/>
    <w:rsid w:val="00FA1D50"/>
    <w:rsid w:val="00FB28C0"/>
    <w:rsid w:val="00FB3CA6"/>
    <w:rsid w:val="00FC0F08"/>
    <w:rsid w:val="00FE31C3"/>
    <w:rsid w:val="00FE6058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B736EE"/>
  <w15:docId w15:val="{CB67B4A3-8EBD-4DB9-BA58-4C55DB7C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4ECB"/>
    <w:pPr>
      <w:tabs>
        <w:tab w:val="left" w:pos="0"/>
      </w:tabs>
      <w:spacing w:after="240" w:line="276" w:lineRule="auto"/>
    </w:pPr>
    <w:rPr>
      <w:rFonts w:ascii="Poppins" w:eastAsiaTheme="minorHAnsi" w:hAnsi="Poppins" w:cs="Poppins"/>
      <w:sz w:val="22"/>
      <w:szCs w:val="22"/>
    </w:rPr>
  </w:style>
  <w:style w:type="paragraph" w:styleId="Heading1">
    <w:name w:val="heading 1"/>
    <w:basedOn w:val="Heading2"/>
    <w:next w:val="Normal"/>
    <w:link w:val="Heading1Char"/>
    <w:qFormat/>
    <w:rsid w:val="00EF2E72"/>
    <w:pPr>
      <w:ind w:firstLine="0"/>
      <w:outlineLvl w:val="0"/>
    </w:pPr>
    <w:rPr>
      <w:rFonts w:ascii="Poppins" w:hAnsi="Poppins" w:cs="Poppins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3B9"/>
    <w:pPr>
      <w:spacing w:before="240" w:after="200"/>
      <w:ind w:firstLine="720"/>
      <w:outlineLvl w:val="1"/>
    </w:pPr>
    <w:rPr>
      <w:rFonts w:ascii="Arial" w:hAnsi="Arial" w:cstheme="minorBidi"/>
      <w:b/>
      <w:sz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ght">
    <w:name w:val="Light"/>
    <w:basedOn w:val="Normal"/>
    <w:rsid w:val="001457E3"/>
    <w:pPr>
      <w:spacing w:after="120"/>
    </w:pPr>
    <w:rPr>
      <w:rFonts w:ascii="HelveticaNeue LT 45 Light" w:eastAsia="Times New Roman" w:hAnsi="HelveticaNeue LT 45 Light" w:cs="Times New Roman"/>
      <w:szCs w:val="24"/>
      <w:lang w:eastAsia="en-US"/>
    </w:rPr>
  </w:style>
  <w:style w:type="paragraph" w:customStyle="1" w:styleId="Style1">
    <w:name w:val="Style1"/>
    <w:basedOn w:val="Normal"/>
    <w:rsid w:val="001457E3"/>
    <w:pPr>
      <w:spacing w:after="120"/>
    </w:pPr>
    <w:rPr>
      <w:rFonts w:ascii="HelveticaNeue LT 55 Roman" w:eastAsia="Times New Roman" w:hAnsi="HelveticaNeue LT 55 Roman" w:cs="Times New Roman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8B4022"/>
    <w:pPr>
      <w:tabs>
        <w:tab w:val="center" w:pos="4513"/>
        <w:tab w:val="right" w:pos="9026"/>
      </w:tabs>
      <w:spacing w:after="120"/>
    </w:pPr>
    <w:rPr>
      <w:rFonts w:ascii="Arial" w:eastAsia="Times New Roman" w:hAnsi="Arial" w:cs="Times New Roman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B4022"/>
    <w:rPr>
      <w:rFonts w:ascii="Arial" w:hAnsi="Arial"/>
      <w:sz w:val="22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rsid w:val="008B4022"/>
    <w:pPr>
      <w:tabs>
        <w:tab w:val="center" w:pos="4513"/>
        <w:tab w:val="right" w:pos="9026"/>
      </w:tabs>
      <w:spacing w:after="120"/>
    </w:pPr>
    <w:rPr>
      <w:rFonts w:ascii="Arial" w:eastAsia="Times New Roman" w:hAnsi="Arial" w:cs="Times New Roman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B4022"/>
    <w:rPr>
      <w:rFonts w:ascii="Arial" w:hAnsi="Arial"/>
      <w:sz w:val="22"/>
      <w:szCs w:val="24"/>
      <w:lang w:val="en-GB" w:eastAsia="en-US"/>
    </w:rPr>
  </w:style>
  <w:style w:type="paragraph" w:styleId="BalloonText">
    <w:name w:val="Balloon Text"/>
    <w:basedOn w:val="Normal"/>
    <w:link w:val="BalloonTextChar"/>
    <w:rsid w:val="003F20BB"/>
    <w:pPr>
      <w:spacing w:after="120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rsid w:val="003F20BB"/>
    <w:rPr>
      <w:rFonts w:ascii="Tahoma" w:hAnsi="Tahoma" w:cs="Tahoma"/>
      <w:sz w:val="16"/>
      <w:szCs w:val="16"/>
      <w:lang w:val="en-GB" w:eastAsia="en-US"/>
    </w:rPr>
  </w:style>
  <w:style w:type="paragraph" w:styleId="BodyText">
    <w:name w:val="Body Text"/>
    <w:basedOn w:val="Normal"/>
    <w:link w:val="BodyTextChar"/>
    <w:uiPriority w:val="1"/>
    <w:rsid w:val="006056EF"/>
    <w:pPr>
      <w:widowControl w:val="0"/>
      <w:autoSpaceDE w:val="0"/>
      <w:autoSpaceDN w:val="0"/>
      <w:spacing w:after="120"/>
    </w:pPr>
    <w:rPr>
      <w:rFonts w:ascii="HelveticaNeue LT 45 Light" w:eastAsia="HelveticaNeue LT 45 Light" w:hAnsi="HelveticaNeue LT 45 Light" w:cs="HelveticaNeue LT 45 Light"/>
      <w:sz w:val="18"/>
      <w:szCs w:val="18"/>
      <w:lang w:val="en-US"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056EF"/>
    <w:rPr>
      <w:rFonts w:ascii="HelveticaNeue LT 45 Light" w:eastAsia="HelveticaNeue LT 45 Light" w:hAnsi="HelveticaNeue LT 45 Light" w:cs="HelveticaNeue LT 45 Light"/>
      <w:sz w:val="18"/>
      <w:szCs w:val="18"/>
      <w:lang w:val="en-US" w:eastAsia="en-US" w:bidi="en-US"/>
    </w:rPr>
  </w:style>
  <w:style w:type="character" w:styleId="CommentReference">
    <w:name w:val="annotation reference"/>
    <w:basedOn w:val="DefaultParagraphFont"/>
    <w:rsid w:val="00002D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002DE5"/>
    <w:rPr>
      <w:rFonts w:ascii="Arial" w:eastAsia="Times New Roman" w:hAnsi="Arial" w:cs="Times New Roman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rsid w:val="00002DE5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52FB9"/>
    <w:pPr>
      <w:spacing w:after="12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652FB9"/>
    <w:rPr>
      <w:rFonts w:ascii="Arial" w:hAnsi="Arial"/>
      <w:b/>
      <w:bCs/>
      <w:lang w:val="en-GB" w:eastAsia="en-US"/>
    </w:rPr>
  </w:style>
  <w:style w:type="character" w:styleId="LineNumber">
    <w:name w:val="line number"/>
    <w:basedOn w:val="DefaultParagraphFont"/>
    <w:semiHidden/>
    <w:unhideWhenUsed/>
    <w:rsid w:val="00033341"/>
  </w:style>
  <w:style w:type="paragraph" w:customStyle="1" w:styleId="BasicParagraph">
    <w:name w:val="[Basic Paragraph]"/>
    <w:basedOn w:val="Normal"/>
    <w:uiPriority w:val="99"/>
    <w:rsid w:val="00C91FA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C43B9"/>
    <w:rPr>
      <w:rFonts w:ascii="Arial" w:eastAsiaTheme="minorHAnsi" w:hAnsi="Arial" w:cstheme="minorBidi"/>
      <w:b/>
      <w:sz w:val="36"/>
      <w:szCs w:val="22"/>
      <w:lang w:eastAsia="en-US"/>
    </w:rPr>
  </w:style>
  <w:style w:type="paragraph" w:styleId="ListParagraph">
    <w:name w:val="List Paragraph"/>
    <w:basedOn w:val="paragraph"/>
    <w:uiPriority w:val="34"/>
    <w:qFormat/>
    <w:rsid w:val="00474ECB"/>
    <w:pPr>
      <w:numPr>
        <w:numId w:val="13"/>
      </w:numPr>
    </w:pPr>
    <w:rPr>
      <w:rFonts w:ascii="Poppins" w:hAnsi="Poppins" w:cs="Poppins"/>
      <w:sz w:val="22"/>
      <w:szCs w:val="22"/>
    </w:rPr>
  </w:style>
  <w:style w:type="paragraph" w:customStyle="1" w:styleId="paragraph">
    <w:name w:val="paragraph"/>
    <w:basedOn w:val="Normal"/>
    <w:rsid w:val="00BC43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C43B9"/>
  </w:style>
  <w:style w:type="character" w:customStyle="1" w:styleId="eop">
    <w:name w:val="eop"/>
    <w:basedOn w:val="DefaultParagraphFont"/>
    <w:rsid w:val="00BC43B9"/>
  </w:style>
  <w:style w:type="character" w:customStyle="1" w:styleId="Heading1Char">
    <w:name w:val="Heading 1 Char"/>
    <w:basedOn w:val="DefaultParagraphFont"/>
    <w:link w:val="Heading1"/>
    <w:rsid w:val="00EF2E72"/>
    <w:rPr>
      <w:rFonts w:ascii="Poppins" w:eastAsiaTheme="minorHAnsi" w:hAnsi="Poppins" w:cs="Poppins"/>
      <w:b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561F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1F8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914A5"/>
    <w:rPr>
      <w:rFonts w:ascii="Poppins" w:eastAsiaTheme="minorHAnsi" w:hAnsi="Poppins" w:cs="Poppin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fiona.cui@innerwest.nsw.gov.a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6.jpg"/><Relationship Id="rId1" Type="http://schemas.openxmlformats.org/officeDocument/2006/relationships/image" Target="media/image3.jpeg"/><Relationship Id="rId5" Type="http://schemas.openxmlformats.org/officeDocument/2006/relationships/image" Target="media/image8.jpg"/><Relationship Id="rId4" Type="http://schemas.openxmlformats.org/officeDocument/2006/relationships/image" Target="media/image7.jp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6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ll.hawker\OneDrive%20-%20Inner%20West%20Council\Documents\1.%20Templates\1.%20Mayors%20Templates\2.%20Corro\1.%20Mayor's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2EA0ACC7199C6F48BBC1C50C26568B7000B6BE9D7718011A4894BD17674692D83A" ma:contentTypeVersion="26" ma:contentTypeDescription="" ma:contentTypeScope="" ma:versionID="a879780b79493529c719dae80c2d9581">
  <xsd:schema xmlns:xsd="http://www.w3.org/2001/XMLSchema" xmlns:xs="http://www.w3.org/2001/XMLSchema" xmlns:p="http://schemas.microsoft.com/office/2006/metadata/properties" xmlns:ns2="e15b3f28-72fe-4d8e-9015-cd7639cc1d5c" xmlns:ns3="3795364d-bbf9-4e57-a3bc-3cba4470183f" xmlns:ns4="d2259523-a1da-4387-b361-00b2eef9e669" targetNamespace="http://schemas.microsoft.com/office/2006/metadata/properties" ma:root="true" ma:fieldsID="e12019935d132d5c39b1adfa673db22d" ns2:_="" ns3:_="" ns4:_="">
    <xsd:import namespace="e15b3f28-72fe-4d8e-9015-cd7639cc1d5c"/>
    <xsd:import namespace="3795364d-bbf9-4e57-a3bc-3cba4470183f"/>
    <xsd:import namespace="d2259523-a1da-4387-b361-00b2eef9e669"/>
    <xsd:element name="properties">
      <xsd:complexType>
        <xsd:sequence>
          <xsd:element name="documentManagement">
            <xsd:complexType>
              <xsd:all>
                <xsd:element ref="ns2:j34109dad6d74e65aeb70f26fb08b4f8" minOccurs="0"/>
                <xsd:element ref="ns3:TaxCatchAll" minOccurs="0"/>
                <xsd:element ref="ns3:TaxCatchAllLabel" minOccurs="0"/>
                <xsd:element ref="ns2:l1c0f6ab8ef2402fbec6471c41ba8676" minOccurs="0"/>
                <xsd:element ref="ns2:a4aea6358e984ac9b861ac1b28a77451" minOccurs="0"/>
                <xsd:element ref="ns2:ja41ec0d84ad44129a5319a9e852e644" minOccurs="0"/>
                <xsd:element ref="ns2:Sensitivity_x0020_Label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j34109dad6d74e65aeb70f26fb08b4f8" ma:index="8" ma:taxonomy="true" ma:internalName="j34109dad6d74e65aeb70f26fb08b4f8" ma:taxonomyFieldName="Business_x0020_Activity" ma:displayName="Business Activity" ma:default="1;#Community Relations:Community Consultation|50fd419b-8a29-4cd7-99ce-3c118553a12e" ma:fieldId="{334109da-d6d7-4e65-aeb7-0f26fb08b4f8}" ma:sspId="516bdea9-e600-4589-8521-3bb65543706f" ma:termSetId="d7779c34-d779-4a12-a510-141af220f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1c0f6ab8ef2402fbec6471c41ba8676" ma:index="12" nillable="true" ma:taxonomy="true" ma:internalName="l1c0f6ab8ef2402fbec6471c41ba8676" ma:taxonomyFieldName="Document_x0020_Type" ma:displayName="Document Type" ma:default="" ma:fieldId="{51c0f6ab-8ef2-402f-bec6-471c41ba8676}" ma:sspId="516bdea9-e600-4589-8521-3bb65543706f" ma:termSetId="cedfea7a-4584-43c3-bfae-fe9117c1cf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aea6358e984ac9b861ac1b28a77451" ma:index="14" ma:taxonomy="true" ma:internalName="a4aea6358e984ac9b861ac1b28a77451" ma:taxonomyFieldName="Site_x0020_Type" ma:displayName="Site Type" ma:default="3;#Department|c786d8df-7b5d-4014-bc26-c45c2dabee8c" ma:fieldId="{a4aea635-8e98-4ac9-b861-ac1b28a77451}" ma:sspId="516bdea9-e600-4589-8521-3bb65543706f" ma:termSetId="8e194f18-3923-40b7-b147-49ceb7d7b0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41ec0d84ad44129a5319a9e852e644" ma:index="15" ma:taxonomy="true" ma:internalName="ja41ec0d84ad44129a5319a9e852e644" ma:taxonomyFieldName="IWC_x0020_Department" ma:displayName="IWC Department" ma:default="2;#Engagement|c2ea2c44-38ca-425c-9c5c-d752fd404a6b" ma:fieldId="{3a41ec0d-84ad-4412-9a53-19a9e852e644}" ma:sspId="516bdea9-e600-4589-8521-3bb65543706f" ma:termSetId="650ad434-b259-4125-b858-b6708200a3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sitivity_x0020_Label" ma:index="17" ma:displayName="Sensitivity Label" ma:default="Confidential" ma:internalName="Sensitivity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364d-bbf9-4e57-a3bc-3cba4470183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2d249e0-fffa-42c4-b8fa-a8d3023d5f34}" ma:internalName="TaxCatchAll" ma:showField="CatchAllData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d249e0-fffa-42c4-b8fa-a8d3023d5f34}" ma:internalName="TaxCatchAllLabel" ma:readOnly="true" ma:showField="CatchAllDataLabel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9523-a1da-4387-b361-00b2eef9e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41ec0d84ad44129a5319a9e852e644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Engagement</TermName>
          <TermId xmlns="http://schemas.microsoft.com/office/infopath/2007/PartnerControls">c2ea2c44-38ca-425c-9c5c-d752fd404a6b</TermId>
        </TermInfo>
      </Terms>
    </ja41ec0d84ad44129a5319a9e852e644>
    <TaxCatchAll xmlns="3795364d-bbf9-4e57-a3bc-3cba4470183f">
      <Value>3</Value>
      <Value>2</Value>
      <Value>1</Value>
    </TaxCatchAll>
    <Sensitivity_x0020_Label xmlns="e15b3f28-72fe-4d8e-9015-cd7639cc1d5c">Confidential</Sensitivity_x0020_Label>
    <a4aea6358e984ac9b861ac1b28a77451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c786d8df-7b5d-4014-bc26-c45c2dabee8c</TermId>
        </TermInfo>
      </Terms>
    </a4aea6358e984ac9b861ac1b28a77451>
    <l1c0f6ab8ef2402fbec6471c41ba8676 xmlns="e15b3f28-72fe-4d8e-9015-cd7639cc1d5c">
      <Terms xmlns="http://schemas.microsoft.com/office/infopath/2007/PartnerControls"/>
    </l1c0f6ab8ef2402fbec6471c41ba8676>
    <j34109dad6d74e65aeb70f26fb08b4f8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Relations:Community Consultation</TermName>
          <TermId xmlns="http://schemas.microsoft.com/office/infopath/2007/PartnerControls">50fd419b-8a29-4cd7-99ce-3c118553a12e</TermId>
        </TermInfo>
      </Terms>
    </j34109dad6d74e65aeb70f26fb08b4f8>
  </documentManagement>
</p:properties>
</file>

<file path=customXml/itemProps1.xml><?xml version="1.0" encoding="utf-8"?>
<ds:datastoreItem xmlns:ds="http://schemas.openxmlformats.org/officeDocument/2006/customXml" ds:itemID="{CB97D0B3-9F00-4CA4-AB1E-A29C60930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b3f28-72fe-4d8e-9015-cd7639cc1d5c"/>
    <ds:schemaRef ds:uri="3795364d-bbf9-4e57-a3bc-3cba4470183f"/>
    <ds:schemaRef ds:uri="d2259523-a1da-4387-b361-00b2eef9e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3199C9-FEFA-48B3-A142-C1F170987B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78D05E-A6C8-4493-9133-0FA60D7B4E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466CEA-222F-4EF4-A1AD-824C954E1DBF}">
  <ds:schemaRefs>
    <ds:schemaRef ds:uri="http://schemas.microsoft.com/office/2006/metadata/properties"/>
    <ds:schemaRef ds:uri="http://schemas.microsoft.com/office/infopath/2007/PartnerControls"/>
    <ds:schemaRef ds:uri="e15b3f28-72fe-4d8e-9015-cd7639cc1d5c"/>
    <ds:schemaRef ds:uri="3795364d-bbf9-4e57-a3bc-3cba447018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 Mayor's Letter</Template>
  <TotalTime>41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Marrickville Council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Hawker</dc:creator>
  <cp:keywords/>
  <dc:description/>
  <cp:lastModifiedBy>Quinn Ritchie</cp:lastModifiedBy>
  <cp:revision>19</cp:revision>
  <cp:lastPrinted>2021-02-17T04:34:00Z</cp:lastPrinted>
  <dcterms:created xsi:type="dcterms:W3CDTF">2022-03-23T02:54:00Z</dcterms:created>
  <dcterms:modified xsi:type="dcterms:W3CDTF">2022-04-06T02:26:00Z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0x0101002EA0ACC7199C6F48BBC1C50C26568B7000B6BE9D7718011A4894BD17674692D83A</vt:lpwstr>
  </property>
  <property fmtid="{D5CDD505-2E9C-101B-9397-08002B2CF9AE}" pid="3" name="Site Type">
    <vt:lpwstr>3;#Department|c786d8df-7b5d-4014-bc26-c45c2dabee8c</vt:lpwstr>
  </property>
  <property fmtid="{D5CDD505-2E9C-101B-9397-08002B2CF9AE}" pid="4" name="Business Activity">
    <vt:lpwstr>1;#Community Relations:Community Consultation|50fd419b-8a29-4cd7-99ce-3c118553a12e</vt:lpwstr>
  </property>
  <property fmtid="{D5CDD505-2E9C-101B-9397-08002B2CF9AE}" pid="5" name="IWC Department">
    <vt:lpwstr>2;#Engagement|c2ea2c44-38ca-425c-9c5c-d752fd404a6b</vt:lpwstr>
  </property>
  <property fmtid="{D5CDD505-2E9C-101B-9397-08002B2CF9AE}" pid="6" name="Document Type">
    <vt:lpwstr/>
  </property>
</Properties>
</file>